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32871" w14:textId="547204E2" w:rsidR="00270747" w:rsidRDefault="00A37863" w:rsidP="007717E6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3E414" wp14:editId="18222A88">
                <wp:simplePos x="0" y="0"/>
                <wp:positionH relativeFrom="column">
                  <wp:posOffset>-264795</wp:posOffset>
                </wp:positionH>
                <wp:positionV relativeFrom="paragraph">
                  <wp:posOffset>5399405</wp:posOffset>
                </wp:positionV>
                <wp:extent cx="3886200" cy="9779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F40A8" w14:textId="77777777" w:rsidR="00A37863" w:rsidRPr="00A37863" w:rsidRDefault="00A37863" w:rsidP="00A37863">
                            <w:pPr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>Spell</w:t>
                            </w:r>
                            <w:proofErr w:type="spellEnd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37863">
                              <w:rPr>
                                <w:rFonts w:ascii="Espruar" w:hAnsi="Espruar"/>
                                <w:b/>
                                <w:bCs/>
                                <w:color w:val="4D4121"/>
                                <w:sz w:val="28"/>
                                <w:szCs w:val="28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13E414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-20.85pt;margin-top:425.15pt;width:306pt;height:7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" filled="f" stroked="f" strokeweight=".5pt">
                <v:textbox>
                  <w:txbxContent>
                    <w:p w14:paraId="361F40A8" w14:textId="77777777" w:rsidR="00A37863" w:rsidRPr="00A37863" w:rsidRDefault="00A37863" w:rsidP="00A37863">
                      <w:pPr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</w:pPr>
                      <w:proofErr w:type="spellStart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>Spell</w:t>
                      </w:r>
                      <w:proofErr w:type="spellEnd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37863">
                        <w:rPr>
                          <w:rFonts w:ascii="Espruar" w:hAnsi="Espruar"/>
                          <w:b/>
                          <w:bCs/>
                          <w:color w:val="4D4121"/>
                          <w:sz w:val="28"/>
                          <w:szCs w:val="28"/>
                        </w:rPr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722A8F" wp14:editId="094E3AB6">
                <wp:simplePos x="0" y="0"/>
                <wp:positionH relativeFrom="column">
                  <wp:posOffset>-188595</wp:posOffset>
                </wp:positionH>
                <wp:positionV relativeFrom="paragraph">
                  <wp:posOffset>3240405</wp:posOffset>
                </wp:positionV>
                <wp:extent cx="3886200" cy="1879600"/>
                <wp:effectExtent l="0" t="0" r="0" b="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5A96D" w14:textId="14546D23" w:rsidR="00A37863" w:rsidRPr="00314069" w:rsidRDefault="00A37863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314069">
                              <w:rPr>
                                <w:rFonts w:ascii="BlackChancery" w:hAnsi="BlackChancery"/>
                                <w:color w:val="4D4121"/>
                              </w:rPr>
                              <w:t>Spell</w:t>
                            </w:r>
                            <w:proofErr w:type="spellEnd"/>
                            <w:r w:rsidRPr="00314069">
                              <w:rPr>
                                <w:rFonts w:ascii="BlackChancery" w:hAnsi="BlackChancery"/>
                                <w:color w:val="4D4121"/>
                              </w:rPr>
                              <w:t xml:space="preserve"> </w:t>
                            </w:r>
                            <w:proofErr w:type="spellStart"/>
                            <w:r w:rsidRPr="00314069">
                              <w:rPr>
                                <w:rFonts w:ascii="BlackChancery" w:hAnsi="BlackChancery"/>
                                <w:color w:val="4D4121"/>
                              </w:rPr>
                              <w:t>description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22A8F" id="Textfeld 11" o:spid="_x0000_s1027" type="#_x0000_t202" style="position:absolute;margin-left:-14.85pt;margin-top:255.15pt;width:306pt;height:1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" filled="f" stroked="f" strokeweight=".5pt">
                <v:textbox>
                  <w:txbxContent>
                    <w:p w14:paraId="44E5A96D" w14:textId="14546D23" w:rsidR="00A37863" w:rsidRPr="00314069" w:rsidRDefault="00A37863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proofErr w:type="spellStart"/>
                      <w:r w:rsidRPr="00314069">
                        <w:rPr>
                          <w:rFonts w:ascii="BlackChancery" w:hAnsi="BlackChancery"/>
                          <w:color w:val="4D4121"/>
                        </w:rPr>
                        <w:t>Spell</w:t>
                      </w:r>
                      <w:proofErr w:type="spellEnd"/>
                      <w:r w:rsidRPr="00314069">
                        <w:rPr>
                          <w:rFonts w:ascii="BlackChancery" w:hAnsi="BlackChancery"/>
                          <w:color w:val="4D4121"/>
                        </w:rPr>
                        <w:t xml:space="preserve"> </w:t>
                      </w:r>
                      <w:proofErr w:type="spellStart"/>
                      <w:r w:rsidRPr="00314069">
                        <w:rPr>
                          <w:rFonts w:ascii="BlackChancery" w:hAnsi="BlackChancery"/>
                          <w:color w:val="4D4121"/>
                        </w:rPr>
                        <w:t>description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6D2A22" wp14:editId="09F74642">
                <wp:simplePos x="0" y="0"/>
                <wp:positionH relativeFrom="column">
                  <wp:posOffset>1233805</wp:posOffset>
                </wp:positionH>
                <wp:positionV relativeFrom="paragraph">
                  <wp:posOffset>2605405</wp:posOffset>
                </wp:positionV>
                <wp:extent cx="1079500" cy="3048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C360FF" w14:textId="38387561" w:rsidR="00A37863" w:rsidRPr="00A37863" w:rsidRDefault="00A37863" w:rsidP="00A37863">
                            <w:pPr>
                              <w:jc w:val="center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2A22" id="Textfeld 8" o:spid="_x0000_s1028" type="#_x0000_t202" style="position:absolute;margin-left:97.15pt;margin-top:205.15pt;width:8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" filled="f" stroked="f" strokeweight=".5pt">
                <v:textbox>
                  <w:txbxContent>
                    <w:p w14:paraId="15C360FF" w14:textId="38387561" w:rsidR="00A37863" w:rsidRPr="00A37863" w:rsidRDefault="00A37863" w:rsidP="00A37863">
                      <w:pPr>
                        <w:jc w:val="center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7321D1" wp14:editId="22E75C6C">
                <wp:simplePos x="0" y="0"/>
                <wp:positionH relativeFrom="column">
                  <wp:posOffset>-264795</wp:posOffset>
                </wp:positionH>
                <wp:positionV relativeFrom="paragraph">
                  <wp:posOffset>2351405</wp:posOffset>
                </wp:positionV>
                <wp:extent cx="1079500" cy="2540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FBE4C0" w14:textId="56AA5511" w:rsidR="00A37863" w:rsidRPr="00A37863" w:rsidRDefault="00A37863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Casting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21D1" id="Textfeld 9" o:spid="_x0000_s1029" type="#_x0000_t202" style="position:absolute;margin-left:-20.85pt;margin-top:185.15pt;width:8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" filled="f" stroked="f" strokeweight=".5pt">
                <v:textbox>
                  <w:txbxContent>
                    <w:p w14:paraId="68FBE4C0" w14:textId="56AA5511" w:rsidR="00A37863" w:rsidRPr="00A37863" w:rsidRDefault="00A37863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Casting 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530883" wp14:editId="291C9B27">
                <wp:simplePos x="0" y="0"/>
                <wp:positionH relativeFrom="column">
                  <wp:posOffset>-533400</wp:posOffset>
                </wp:positionH>
                <wp:positionV relativeFrom="paragraph">
                  <wp:posOffset>2108200</wp:posOffset>
                </wp:positionV>
                <wp:extent cx="1079500" cy="27940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5B83" w14:textId="25228A67" w:rsidR="00A37863" w:rsidRPr="00A37863" w:rsidRDefault="00A37863" w:rsidP="00A37863">
                            <w:pPr>
                              <w:jc w:val="right"/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30883" id="Textfeld 10" o:spid="_x0000_s1030" type="#_x0000_t202" style="position:absolute;margin-left:-42pt;margin-top:166pt;width:85pt;height:2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" filled="f" stroked="f" strokeweight=".5pt">
                <v:textbox>
                  <w:txbxContent>
                    <w:p w14:paraId="770D5B83" w14:textId="25228A67" w:rsidR="00A37863" w:rsidRPr="00A37863" w:rsidRDefault="00A37863" w:rsidP="00A37863">
                      <w:pPr>
                        <w:jc w:val="right"/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4E2ECF" wp14:editId="4588AC4D">
                <wp:simplePos x="0" y="0"/>
                <wp:positionH relativeFrom="column">
                  <wp:posOffset>2694305</wp:posOffset>
                </wp:positionH>
                <wp:positionV relativeFrom="paragraph">
                  <wp:posOffset>2389505</wp:posOffset>
                </wp:positionV>
                <wp:extent cx="1079500" cy="2794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CFCE" w14:textId="13433E8D" w:rsidR="00A37863" w:rsidRPr="00A37863" w:rsidRDefault="00A37863" w:rsidP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Duration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E2ECF" id="Textfeld 7" o:spid="_x0000_s1031" type="#_x0000_t202" style="position:absolute;margin-left:212.15pt;margin-top:188.15pt;width:8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" filled="f" stroked="f" strokeweight=".5pt">
                <v:textbox>
                  <w:txbxContent>
                    <w:p w14:paraId="7570CFCE" w14:textId="13433E8D" w:rsidR="00A37863" w:rsidRPr="00A37863" w:rsidRDefault="00A37863" w:rsidP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Duration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B3EAE" wp14:editId="7FED6C4E">
                <wp:simplePos x="0" y="0"/>
                <wp:positionH relativeFrom="column">
                  <wp:posOffset>3024505</wp:posOffset>
                </wp:positionH>
                <wp:positionV relativeFrom="paragraph">
                  <wp:posOffset>2110105</wp:posOffset>
                </wp:positionV>
                <wp:extent cx="1079500" cy="279400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A5CDC" w14:textId="3BDCEFAF" w:rsidR="00A37863" w:rsidRPr="00A37863" w:rsidRDefault="00A37863">
                            <w:pPr>
                              <w:rPr>
                                <w:rFonts w:ascii="BlackChancery" w:hAnsi="BlackChancery"/>
                                <w:color w:val="4D4121"/>
                                <w:sz w:val="28"/>
                                <w:szCs w:val="28"/>
                              </w:rPr>
                            </w:pPr>
                            <w:r w:rsidRPr="00A37863">
                              <w:rPr>
                                <w:rFonts w:ascii="BlackChancery" w:hAnsi="BlackChancery"/>
                                <w:color w:val="4D4121"/>
                              </w:rPr>
                              <w:t>Target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B3EAE" id="Textfeld 6" o:spid="_x0000_s1032" type="#_x0000_t202" style="position:absolute;margin-left:238.15pt;margin-top:166.15pt;width:85pt;height:2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" filled="f" stroked="f" strokeweight=".5pt">
                <v:textbox>
                  <w:txbxContent>
                    <w:p w14:paraId="0E8A5CDC" w14:textId="3BDCEFAF" w:rsidR="00A37863" w:rsidRPr="00A37863" w:rsidRDefault="00A37863">
                      <w:pPr>
                        <w:rPr>
                          <w:rFonts w:ascii="BlackChancery" w:hAnsi="BlackChancery"/>
                          <w:color w:val="4D4121"/>
                          <w:sz w:val="28"/>
                          <w:szCs w:val="28"/>
                        </w:rPr>
                      </w:pPr>
                      <w:r w:rsidRPr="00A37863">
                        <w:rPr>
                          <w:rFonts w:ascii="BlackChancery" w:hAnsi="BlackChancery"/>
                          <w:color w:val="4D4121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A606967" wp14:editId="6E942675">
            <wp:simplePos x="0" y="0"/>
            <wp:positionH relativeFrom="margin">
              <wp:posOffset>3699510</wp:posOffset>
            </wp:positionH>
            <wp:positionV relativeFrom="margin">
              <wp:posOffset>433814</wp:posOffset>
            </wp:positionV>
            <wp:extent cx="582338" cy="14732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37863">
        <w:rPr>
          <w:noProof/>
          <w:color w:val="4D4121"/>
        </w:rPr>
        <w:drawing>
          <wp:anchor distT="0" distB="0" distL="114300" distR="114300" simplePos="0" relativeHeight="251661312" behindDoc="0" locked="0" layoutInCell="1" allowOverlap="1" wp14:anchorId="70B6DC25" wp14:editId="500F3B24">
            <wp:simplePos x="0" y="0"/>
            <wp:positionH relativeFrom="margin">
              <wp:posOffset>-772795</wp:posOffset>
            </wp:positionH>
            <wp:positionV relativeFrom="margin">
              <wp:posOffset>430530</wp:posOffset>
            </wp:positionV>
            <wp:extent cx="582338" cy="1473200"/>
            <wp:effectExtent l="0" t="0" r="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38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1347BF" wp14:editId="41977162">
                <wp:simplePos x="0" y="0"/>
                <wp:positionH relativeFrom="column">
                  <wp:posOffset>3405505</wp:posOffset>
                </wp:positionH>
                <wp:positionV relativeFrom="paragraph">
                  <wp:posOffset>-658495</wp:posOffset>
                </wp:positionV>
                <wp:extent cx="368300" cy="7747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D20C6E" w14:textId="77777777" w:rsidR="00AB562C" w:rsidRPr="00314069" w:rsidRDefault="00AB562C">
                            <w:pPr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</w:pPr>
                            <w:r w:rsidRPr="00314069">
                              <w:rPr>
                                <w:rFonts w:ascii="BlackChancery" w:hAnsi="BlackChancery"/>
                                <w:color w:val="4D4121"/>
                                <w:sz w:val="112"/>
                                <w:szCs w:val="1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347BF" id="Textfeld 13" o:spid="_x0000_s1033" type="#_x0000_t202" style="position:absolute;margin-left:268.15pt;margin-top:-51.85pt;width:29pt;height:6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" filled="f" stroked="f" strokeweight=".5pt">
                <v:textbox>
                  <w:txbxContent>
                    <w:p w14:paraId="72D20C6E" w14:textId="77777777" w:rsidR="00AB562C" w:rsidRPr="00314069" w:rsidRDefault="00AB562C">
                      <w:pPr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</w:pPr>
                      <w:r w:rsidRPr="00314069">
                        <w:rPr>
                          <w:rFonts w:ascii="BlackChancery" w:hAnsi="BlackChancery"/>
                          <w:color w:val="4D4121"/>
                          <w:sz w:val="112"/>
                          <w:szCs w:val="1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B562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44ED3B" wp14:editId="3F4DB751">
                <wp:simplePos x="0" y="0"/>
                <wp:positionH relativeFrom="column">
                  <wp:posOffset>280035</wp:posOffset>
                </wp:positionH>
                <wp:positionV relativeFrom="paragraph">
                  <wp:posOffset>-729615</wp:posOffset>
                </wp:positionV>
                <wp:extent cx="2743200" cy="482138"/>
                <wp:effectExtent l="0" t="0" r="0" b="63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2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C9F37" w14:textId="77777777" w:rsidR="00AB562C" w:rsidRPr="00A37863" w:rsidRDefault="00AB562C" w:rsidP="00AB562C">
                            <w:pPr>
                              <w:jc w:val="center"/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A37863">
                              <w:rPr>
                                <w:rFonts w:ascii="BlackChancery" w:hAnsi="BlackChancery"/>
                                <w:b/>
                                <w:bCs/>
                                <w:i/>
                                <w:iCs/>
                                <w:color w:val="4D4121"/>
                                <w:sz w:val="56"/>
                                <w:szCs w:val="56"/>
                              </w:rPr>
                              <w:t>Spellname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4ED3B" id="Textfeld 12" o:spid="_x0000_s1034" type="#_x0000_t202" style="position:absolute;margin-left:22.05pt;margin-top:-57.45pt;width:3in;height:37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" fillcolor="white [3201]" stroked="f" strokeweight=".5pt">
                <v:textbox>
                  <w:txbxContent>
                    <w:p w14:paraId="7F4C9F37" w14:textId="77777777" w:rsidR="00AB562C" w:rsidRPr="00A37863" w:rsidRDefault="00AB562C" w:rsidP="00AB562C">
                      <w:pPr>
                        <w:jc w:val="center"/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</w:pPr>
                      <w:proofErr w:type="spellStart"/>
                      <w:r w:rsidRPr="00A37863">
                        <w:rPr>
                          <w:rFonts w:ascii="BlackChancery" w:hAnsi="BlackChancery"/>
                          <w:b/>
                          <w:bCs/>
                          <w:i/>
                          <w:iCs/>
                          <w:color w:val="4D4121"/>
                          <w:sz w:val="56"/>
                          <w:szCs w:val="56"/>
                        </w:rPr>
                        <w:t>Spellname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270747" w:rsidSect="00771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8391" w:h="11906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83AF5" w14:textId="77777777" w:rsidR="00987388" w:rsidRDefault="00987388" w:rsidP="007717E6">
      <w:r>
        <w:separator/>
      </w:r>
    </w:p>
  </w:endnote>
  <w:endnote w:type="continuationSeparator" w:id="0">
    <w:p w14:paraId="7960CCED" w14:textId="77777777" w:rsidR="00987388" w:rsidRDefault="00987388" w:rsidP="00771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17D3546-A07E-FD44-B15B-1D837AFE1BC1}"/>
    <w:embedBold r:id="rId2" w:fontKey="{03C33486-8A94-1F46-ADEC-2F2741722C09}"/>
    <w:embedBoldItalic r:id="rId3" w:fontKey="{352C93C4-3A7B-FD46-B85A-5B391283D3FC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4" w:fontKey="{75733DD0-E3B7-354B-B630-E351753DBC66}"/>
    <w:embedBold r:id="rId5" w:fontKey="{69ED0AA5-2E73-FF4F-A9C4-AABEAC1BA284}"/>
    <w:embedBoldItalic r:id="rId6" w:fontKey="{ECD0E6DE-AF9E-6D41-8D8E-AC43D6CA87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6A041586-FA42-D24B-BE0E-5861B632C78A}"/>
  </w:font>
  <w:font w:name="Espruar">
    <w:altName w:val="Espruar"/>
    <w:panose1 w:val="02000500000000000000"/>
    <w:charset w:val="4D"/>
    <w:family w:val="auto"/>
    <w:pitch w:val="variable"/>
    <w:sig w:usb0="800000A7" w:usb1="5000004A" w:usb2="00000000" w:usb3="00000000" w:csb0="00000001" w:csb1="00000000"/>
    <w:embedBold r:id="rId8" w:fontKey="{4C9739EA-76F3-BE4B-A1F5-62BD84CA11AD}"/>
  </w:font>
  <w:font w:name="BlackChancery">
    <w:altName w:val="BlackChancery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14EA07AC-6048-6B4F-AC0B-E1EFA9F55D9D}"/>
    <w:embedBoldItalic r:id="rId10" w:fontKey="{867CAD55-630B-9B41-BBB1-E182AEBF6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E16074" w14:textId="77777777" w:rsidR="00314069" w:rsidRDefault="0031406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4DF97" w14:textId="77777777" w:rsidR="00314069" w:rsidRDefault="0031406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22EF3" w14:textId="77777777" w:rsidR="00314069" w:rsidRDefault="0031406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D309D" w14:textId="77777777" w:rsidR="00987388" w:rsidRDefault="00987388" w:rsidP="007717E6">
      <w:r>
        <w:separator/>
      </w:r>
    </w:p>
  </w:footnote>
  <w:footnote w:type="continuationSeparator" w:id="0">
    <w:p w14:paraId="1C45A546" w14:textId="77777777" w:rsidR="00987388" w:rsidRDefault="00987388" w:rsidP="00771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7C9493" w14:textId="1E067038" w:rsidR="007717E6" w:rsidRDefault="00987388">
    <w:pPr>
      <w:pStyle w:val="Kopfzeile"/>
    </w:pPr>
    <w:r>
      <w:rPr>
        <w:noProof/>
      </w:rPr>
      <w:pict w14:anchorId="780BCB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967750" o:spid="_x0000_s2051" type="#_x0000_t75" alt="" style="position:absolute;margin-left:0;margin-top:0;width:384pt;height:58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Abjuration_Whit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CB4433" w14:textId="2FF53F45" w:rsidR="007717E6" w:rsidRDefault="00987388">
    <w:pPr>
      <w:pStyle w:val="Kopfzeile"/>
    </w:pPr>
    <w:r>
      <w:rPr>
        <w:noProof/>
      </w:rPr>
      <w:pict w14:anchorId="6E890C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967751" o:spid="_x0000_s2050" type="#_x0000_t75" alt="" style="position:absolute;margin-left:0;margin-top:0;width:384pt;height:58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Abjuration_Whit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E3617" w14:textId="5F485306" w:rsidR="007717E6" w:rsidRDefault="00987388">
    <w:pPr>
      <w:pStyle w:val="Kopfzeile"/>
    </w:pPr>
    <w:r>
      <w:rPr>
        <w:noProof/>
      </w:rPr>
      <w:pict w14:anchorId="74A5ED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8967749" o:spid="_x0000_s2049" type="#_x0000_t75" alt="" style="position:absolute;margin-left:0;margin-top:0;width:384pt;height:58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giebuch Template - Abjuration_Whit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52"/>
    <w:rsid w:val="001F3834"/>
    <w:rsid w:val="00270747"/>
    <w:rsid w:val="00314069"/>
    <w:rsid w:val="00634852"/>
    <w:rsid w:val="00750590"/>
    <w:rsid w:val="007717E6"/>
    <w:rsid w:val="008A0C41"/>
    <w:rsid w:val="00987388"/>
    <w:rsid w:val="00A37863"/>
    <w:rsid w:val="00AB562C"/>
    <w:rsid w:val="00B75345"/>
    <w:rsid w:val="00E51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0992F93"/>
  <w15:chartTrackingRefBased/>
  <w15:docId w15:val="{C9E0C27B-3D14-9B4A-A72E-5C77ED4F0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37863"/>
  </w:style>
  <w:style w:type="paragraph" w:styleId="berschrift1">
    <w:name w:val="heading 1"/>
    <w:basedOn w:val="Standard"/>
    <w:next w:val="Standard"/>
    <w:link w:val="berschrift1Zchn"/>
    <w:uiPriority w:val="9"/>
    <w:qFormat/>
    <w:rsid w:val="007717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717E6"/>
  </w:style>
  <w:style w:type="paragraph" w:styleId="Fuzeile">
    <w:name w:val="footer"/>
    <w:basedOn w:val="Standard"/>
    <w:link w:val="FuzeileZchn"/>
    <w:uiPriority w:val="99"/>
    <w:unhideWhenUsed/>
    <w:rsid w:val="007717E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717E6"/>
  </w:style>
  <w:style w:type="character" w:customStyle="1" w:styleId="berschrift1Zchn">
    <w:name w:val="Überschrift 1 Zchn"/>
    <w:basedOn w:val="Absatz-Standardschriftart"/>
    <w:link w:val="berschrift1"/>
    <w:uiPriority w:val="9"/>
    <w:rsid w:val="007717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lbertoassmann/Nextcloud/Rollenspiele/D&amp;D/5th/Orscheler%20Rollenspielrunde/Magiebuch/Magiebuch%20Template%20-%20Enchantmen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F0FBD-ECF8-F64A-9FBF-63BD12199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Magiebuch Template - Enchantment.dotx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Alberto Assmann</cp:lastModifiedBy>
  <cp:revision>3</cp:revision>
  <dcterms:created xsi:type="dcterms:W3CDTF">2021-02-06T11:01:00Z</dcterms:created>
  <dcterms:modified xsi:type="dcterms:W3CDTF">2021-02-08T10:52:00Z</dcterms:modified>
</cp:coreProperties>
</file>